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8891</wp:posOffset>
            </wp:positionV>
            <wp:extent cx="7556500" cy="10684509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8891</wp:posOffset>
            </wp:positionV>
            <wp:extent cx="7556500" cy="10684509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8891</wp:posOffset>
            </wp:positionV>
            <wp:extent cx="7556500" cy="10684509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8891</wp:posOffset>
            </wp:positionV>
            <wp:extent cx="7556500" cy="10684509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8891</wp:posOffset>
            </wp:positionV>
            <wp:extent cx="7556500" cy="10684509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2024-10-23T08:48:20Z</dcterms:created>
  <dcterms:modified xsi:type="dcterms:W3CDTF">2024-10-23T08:48:20Z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